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99F" w:rsidRPr="00AE693E" w:rsidRDefault="0057599F" w:rsidP="00AE693E">
      <w:pPr>
        <w:jc w:val="center"/>
        <w:rPr>
          <w:rFonts w:ascii="Arial" w:hAnsi="Arial" w:cs="Arial"/>
          <w:b/>
          <w:sz w:val="24"/>
          <w:szCs w:val="24"/>
        </w:rPr>
      </w:pPr>
      <w:r w:rsidRPr="00AE693E">
        <w:rPr>
          <w:rFonts w:ascii="Arial" w:hAnsi="Arial" w:cs="Arial"/>
          <w:b/>
          <w:sz w:val="24"/>
          <w:szCs w:val="24"/>
        </w:rPr>
        <w:t>For</w:t>
      </w:r>
      <w:r>
        <w:rPr>
          <w:rFonts w:ascii="Arial" w:hAnsi="Arial" w:cs="Arial"/>
          <w:b/>
          <w:sz w:val="24"/>
          <w:szCs w:val="24"/>
        </w:rPr>
        <w:t>mularz zgłoszeniowy</w:t>
      </w:r>
      <w:r w:rsidRPr="00AE693E">
        <w:rPr>
          <w:rFonts w:ascii="Arial" w:hAnsi="Arial" w:cs="Arial"/>
          <w:b/>
          <w:sz w:val="24"/>
          <w:szCs w:val="24"/>
        </w:rPr>
        <w:t xml:space="preserve"> „Dobre</w:t>
      </w:r>
      <w:r>
        <w:rPr>
          <w:rFonts w:ascii="Arial" w:hAnsi="Arial" w:cs="Arial"/>
          <w:b/>
          <w:sz w:val="24"/>
          <w:szCs w:val="24"/>
        </w:rPr>
        <w:t>,</w:t>
      </w:r>
      <w:r w:rsidRPr="00AE693E">
        <w:rPr>
          <w:rFonts w:ascii="Arial" w:hAnsi="Arial" w:cs="Arial"/>
          <w:b/>
          <w:sz w:val="24"/>
          <w:szCs w:val="24"/>
        </w:rPr>
        <w:t xml:space="preserve"> bo nasze”</w:t>
      </w:r>
      <w:r>
        <w:rPr>
          <w:rFonts w:ascii="Arial" w:hAnsi="Arial" w:cs="Arial"/>
          <w:b/>
          <w:sz w:val="24"/>
          <w:szCs w:val="24"/>
        </w:rPr>
        <w:t xml:space="preserve"> (edycja 2018)</w:t>
      </w:r>
    </w:p>
    <w:p w:rsidR="0057599F" w:rsidRDefault="0057599F">
      <w:pPr>
        <w:rPr>
          <w:rFonts w:ascii="Times New Roman" w:hAnsi="Times New Roman"/>
          <w:sz w:val="24"/>
          <w:szCs w:val="24"/>
        </w:rPr>
      </w:pPr>
    </w:p>
    <w:p w:rsidR="0057599F" w:rsidRDefault="0057599F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0"/>
        <w:gridCol w:w="3518"/>
        <w:gridCol w:w="5220"/>
      </w:tblGrid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518" w:type="dxa"/>
          </w:tcPr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Nazwa firmy</w:t>
            </w: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518" w:type="dxa"/>
          </w:tcPr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Lokalizacja</w:t>
            </w: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518" w:type="dxa"/>
          </w:tcPr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Osoba do kontaktu dla Biura Prasowego UM (nazwisko,e-mail, telefon)</w:t>
            </w: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518" w:type="dxa"/>
          </w:tcPr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Czym się firma zajmuje</w:t>
            </w: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518" w:type="dxa"/>
          </w:tcPr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Od kiedy działa firma</w:t>
            </w:r>
          </w:p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518" w:type="dxa"/>
          </w:tcPr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Najważniejsze produkty/usługi</w:t>
            </w:r>
            <w:bookmarkStart w:id="0" w:name="_GoBack"/>
            <w:bookmarkEnd w:id="0"/>
          </w:p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3518" w:type="dxa"/>
          </w:tcPr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Pozycja na rynku (według własnej oceny)</w:t>
            </w: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3518" w:type="dxa"/>
          </w:tcPr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Najważniejsze sukcesy</w:t>
            </w: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3518" w:type="dxa"/>
          </w:tcPr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Aktualne ważne projekty lub inwestycje</w:t>
            </w: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 w:rsidRPr="00DF49A7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3518" w:type="dxa"/>
          </w:tcPr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 w:rsidRPr="00DF49A7">
              <w:rPr>
                <w:rFonts w:ascii="Arial" w:hAnsi="Arial" w:cs="Arial"/>
                <w:sz w:val="20"/>
                <w:szCs w:val="20"/>
              </w:rPr>
              <w:t>Zaangażowanie na rzecz środowiska lokalnego (naturalnego lub społecznego)</w:t>
            </w:r>
          </w:p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599F" w:rsidTr="00DF49A7">
        <w:tc>
          <w:tcPr>
            <w:tcW w:w="55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3518" w:type="dxa"/>
          </w:tcPr>
          <w:p w:rsidR="0057599F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Inne</w:t>
            </w:r>
          </w:p>
          <w:p w:rsidR="0057599F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:rsidR="0057599F" w:rsidRPr="00DF49A7" w:rsidRDefault="0057599F" w:rsidP="00DF49A7">
            <w:pPr>
              <w:pStyle w:val="ListParagraph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20" w:type="dxa"/>
          </w:tcPr>
          <w:p w:rsidR="0057599F" w:rsidRPr="00DF49A7" w:rsidRDefault="0057599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7599F" w:rsidRPr="00AE693E" w:rsidRDefault="0057599F">
      <w:pPr>
        <w:rPr>
          <w:rFonts w:ascii="Arial" w:hAnsi="Arial" w:cs="Arial"/>
          <w:sz w:val="24"/>
          <w:szCs w:val="24"/>
        </w:rPr>
      </w:pPr>
    </w:p>
    <w:sectPr w:rsidR="0057599F" w:rsidRPr="00AE693E" w:rsidSect="004170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F7E9E"/>
    <w:multiLevelType w:val="hybridMultilevel"/>
    <w:tmpl w:val="5156B6B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20E2"/>
    <w:rsid w:val="00005372"/>
    <w:rsid w:val="000F50A5"/>
    <w:rsid w:val="000F7B4D"/>
    <w:rsid w:val="00176E86"/>
    <w:rsid w:val="001C64CD"/>
    <w:rsid w:val="001E4FD6"/>
    <w:rsid w:val="00223A16"/>
    <w:rsid w:val="00393A9D"/>
    <w:rsid w:val="00417049"/>
    <w:rsid w:val="0057599F"/>
    <w:rsid w:val="005D0BE7"/>
    <w:rsid w:val="006A7F4C"/>
    <w:rsid w:val="006D0E04"/>
    <w:rsid w:val="00747C95"/>
    <w:rsid w:val="007A1356"/>
    <w:rsid w:val="008A3F81"/>
    <w:rsid w:val="008B0E55"/>
    <w:rsid w:val="00945D08"/>
    <w:rsid w:val="00AE693E"/>
    <w:rsid w:val="00BA5AEC"/>
    <w:rsid w:val="00C81E47"/>
    <w:rsid w:val="00D320E2"/>
    <w:rsid w:val="00DF49A7"/>
    <w:rsid w:val="00E02462"/>
    <w:rsid w:val="00E421FB"/>
    <w:rsid w:val="00E6419E"/>
    <w:rsid w:val="00EB6CE4"/>
    <w:rsid w:val="00FD5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D08"/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945D08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945D08"/>
    <w:rPr>
      <w:rFonts w:cs="Times New Roman"/>
      <w:i/>
      <w:iCs/>
    </w:rPr>
  </w:style>
  <w:style w:type="paragraph" w:styleId="ListParagraph">
    <w:name w:val="List Paragraph"/>
    <w:basedOn w:val="Normal"/>
    <w:uiPriority w:val="99"/>
    <w:qFormat/>
    <w:rsid w:val="00945D08"/>
    <w:pPr>
      <w:ind w:left="720"/>
      <w:contextualSpacing/>
    </w:pPr>
  </w:style>
  <w:style w:type="table" w:styleId="TableGrid">
    <w:name w:val="Table Grid"/>
    <w:basedOn w:val="TableNormal"/>
    <w:uiPriority w:val="99"/>
    <w:locked/>
    <w:rsid w:val="00AE693E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71</Words>
  <Characters>429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Cykl „Dobre bo nasze”</dc:title>
  <dc:subject/>
  <dc:creator>Izabela Wodzińska-Jaworska</dc:creator>
  <cp:keywords/>
  <dc:description/>
  <cp:lastModifiedBy>b.darowska</cp:lastModifiedBy>
  <cp:revision>4</cp:revision>
  <cp:lastPrinted>2018-03-21T08:18:00Z</cp:lastPrinted>
  <dcterms:created xsi:type="dcterms:W3CDTF">2018-03-21T08:13:00Z</dcterms:created>
  <dcterms:modified xsi:type="dcterms:W3CDTF">2018-03-21T08:19:00Z</dcterms:modified>
</cp:coreProperties>
</file>