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0D3" w:rsidRDefault="007040D3" w:rsidP="00143428">
      <w:pPr>
        <w:pStyle w:val="Default"/>
      </w:pPr>
    </w:p>
    <w:tbl>
      <w:tblPr>
        <w:tblpPr w:leftFromText="141" w:rightFromText="141" w:tblpY="2145"/>
        <w:tblW w:w="0" w:type="auto"/>
        <w:tblLayout w:type="fixed"/>
        <w:tblLook w:val="0000"/>
      </w:tblPr>
      <w:tblGrid>
        <w:gridCol w:w="2801"/>
        <w:gridCol w:w="1401"/>
        <w:gridCol w:w="1400"/>
        <w:gridCol w:w="2802"/>
      </w:tblGrid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Przysiek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>izbaro</w:t>
            </w:r>
            <w:bookmarkStart w:id="0" w:name="_GoBack"/>
            <w:bookmarkEnd w:id="0"/>
            <w:r w:rsidRPr="00D22DAA">
              <w:rPr>
                <w:rFonts w:ascii="Times New Roman" w:hAnsi="Times New Roman" w:cs="Times New Roman"/>
              </w:rPr>
              <w:t xml:space="preserve">lnicza@kpir.pl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56 6789240÷41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Bydgoszcz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bydgoszcz@kpir.pl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52 3212623, 52 3221609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Włocławek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wloclawek@kpir.pl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54 2312954, 54 2311461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Aleksandrów Kujawski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aleksandrow@kpir.pl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54 2824456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Brodnica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brodnica@kpir.pl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56 4984881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Chełmno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chelmno@kpir.pl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56 6869134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Golub-Dobrzyń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golub-dobrzyn@kpir.pl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56 6820303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Grudziądz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grudziadz@kpir.pl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56 45 14448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Inowrocław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inowroclaw@kpir.pl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52 3575890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Lipno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lipno@kpir.pl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54 2882587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Mogilno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mogilno@kpir.pl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52 3155253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Nakło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naklo@kpir.pl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52 3861319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Radziejów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radziejow@kpir.pl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54 2853281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Rypin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rypin@kpir.pl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54 2806717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Sępólno Krajeńskie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sepolno@kpir.pl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>52 5243511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Świecie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swiecie@kpir.pl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52 5626070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Tuchola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tuchola@kpir.pl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52 3342017 </w:t>
            </w:r>
          </w:p>
        </w:tc>
      </w:tr>
      <w:tr w:rsidR="007040D3" w:rsidRPr="00D22DAA" w:rsidTr="00A82047">
        <w:trPr>
          <w:trHeight w:val="112"/>
        </w:trPr>
        <w:tc>
          <w:tcPr>
            <w:tcW w:w="4202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Wąbrzeźno </w:t>
            </w:r>
          </w:p>
        </w:tc>
        <w:tc>
          <w:tcPr>
            <w:tcW w:w="4202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                        56 6882451 w.105 </w:t>
            </w:r>
          </w:p>
        </w:tc>
      </w:tr>
      <w:tr w:rsidR="007040D3" w:rsidRPr="00D22DAA" w:rsidTr="00A82047">
        <w:trPr>
          <w:trHeight w:val="112"/>
        </w:trPr>
        <w:tc>
          <w:tcPr>
            <w:tcW w:w="2801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  <w:b/>
                <w:bCs/>
              </w:rPr>
              <w:t xml:space="preserve">Żnin </w:t>
            </w:r>
          </w:p>
        </w:tc>
        <w:tc>
          <w:tcPr>
            <w:tcW w:w="2801" w:type="dxa"/>
            <w:gridSpan w:val="2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znin@kpir.pl </w:t>
            </w:r>
          </w:p>
        </w:tc>
        <w:tc>
          <w:tcPr>
            <w:tcW w:w="2802" w:type="dxa"/>
            <w:vAlign w:val="bottom"/>
          </w:tcPr>
          <w:p w:rsidR="007040D3" w:rsidRPr="00D22DAA" w:rsidRDefault="007040D3" w:rsidP="00A82047">
            <w:pPr>
              <w:pStyle w:val="Default"/>
              <w:spacing w:line="480" w:lineRule="auto"/>
              <w:rPr>
                <w:rFonts w:ascii="Times New Roman" w:hAnsi="Times New Roman" w:cs="Times New Roman"/>
              </w:rPr>
            </w:pPr>
            <w:r w:rsidRPr="00D22DAA">
              <w:rPr>
                <w:rFonts w:ascii="Times New Roman" w:hAnsi="Times New Roman" w:cs="Times New Roman"/>
              </w:rPr>
              <w:t xml:space="preserve">52 3031374 </w:t>
            </w:r>
          </w:p>
        </w:tc>
      </w:tr>
    </w:tbl>
    <w:p w:rsidR="007040D3" w:rsidRPr="00143428" w:rsidRDefault="007040D3" w:rsidP="00143428">
      <w:pPr>
        <w:ind w:left="360"/>
        <w:jc w:val="center"/>
        <w:rPr>
          <w:rFonts w:ascii="Times New Roman" w:hAnsi="Times New Roman"/>
          <w:b/>
          <w:i/>
          <w:color w:val="FF0000"/>
          <w:sz w:val="40"/>
          <w:szCs w:val="40"/>
        </w:rPr>
      </w:pPr>
      <w:r>
        <w:rPr>
          <w:rFonts w:ascii="Times New Roman" w:hAnsi="Times New Roman"/>
          <w:b/>
          <w:i/>
          <w:color w:val="FF0000"/>
          <w:sz w:val="40"/>
          <w:szCs w:val="40"/>
        </w:rPr>
        <w:t>Wykaz</w:t>
      </w:r>
      <w:r w:rsidRPr="00143428">
        <w:rPr>
          <w:rFonts w:ascii="Times New Roman" w:hAnsi="Times New Roman"/>
          <w:b/>
          <w:i/>
          <w:color w:val="FF0000"/>
          <w:sz w:val="40"/>
          <w:szCs w:val="40"/>
        </w:rPr>
        <w:t xml:space="preserve"> Biur Powiatowy</w:t>
      </w:r>
      <w:r>
        <w:rPr>
          <w:rFonts w:ascii="Times New Roman" w:hAnsi="Times New Roman"/>
          <w:b/>
          <w:i/>
          <w:color w:val="FF0000"/>
          <w:sz w:val="40"/>
          <w:szCs w:val="40"/>
        </w:rPr>
        <w:t>ch</w:t>
      </w:r>
      <w:r w:rsidRPr="00143428">
        <w:rPr>
          <w:rFonts w:ascii="Times New Roman" w:hAnsi="Times New Roman"/>
          <w:b/>
          <w:i/>
          <w:color w:val="FF0000"/>
          <w:sz w:val="40"/>
          <w:szCs w:val="40"/>
        </w:rPr>
        <w:t xml:space="preserve"> KPIR</w:t>
      </w:r>
    </w:p>
    <w:sectPr w:rsidR="007040D3" w:rsidRPr="00143428" w:rsidSect="001E33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231ED"/>
    <w:multiLevelType w:val="hybridMultilevel"/>
    <w:tmpl w:val="402ADB6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5D0D"/>
    <w:rsid w:val="00000596"/>
    <w:rsid w:val="000E7861"/>
    <w:rsid w:val="00143428"/>
    <w:rsid w:val="001E33A4"/>
    <w:rsid w:val="00214E7C"/>
    <w:rsid w:val="00267CAB"/>
    <w:rsid w:val="002B2113"/>
    <w:rsid w:val="002E5D0D"/>
    <w:rsid w:val="004D4732"/>
    <w:rsid w:val="005E07A0"/>
    <w:rsid w:val="00654085"/>
    <w:rsid w:val="00680CDF"/>
    <w:rsid w:val="006D29C5"/>
    <w:rsid w:val="007040D3"/>
    <w:rsid w:val="0088185C"/>
    <w:rsid w:val="008A7F84"/>
    <w:rsid w:val="00963525"/>
    <w:rsid w:val="00982678"/>
    <w:rsid w:val="009E4596"/>
    <w:rsid w:val="009F2332"/>
    <w:rsid w:val="00A82047"/>
    <w:rsid w:val="00AF64B0"/>
    <w:rsid w:val="00B4363A"/>
    <w:rsid w:val="00B50440"/>
    <w:rsid w:val="00BB6A1A"/>
    <w:rsid w:val="00C00CB1"/>
    <w:rsid w:val="00C52690"/>
    <w:rsid w:val="00CA2A30"/>
    <w:rsid w:val="00D22DAA"/>
    <w:rsid w:val="00D977C5"/>
    <w:rsid w:val="00FD6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33A4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E5D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C526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52690"/>
    <w:rPr>
      <w:rFonts w:ascii="Segoe UI" w:hAnsi="Segoe UI" w:cs="Segoe UI"/>
      <w:sz w:val="18"/>
      <w:szCs w:val="18"/>
    </w:rPr>
  </w:style>
  <w:style w:type="paragraph" w:customStyle="1" w:styleId="Default">
    <w:name w:val="Default"/>
    <w:uiPriority w:val="99"/>
    <w:rsid w:val="00143428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123</Words>
  <Characters>741</Characters>
  <Application>Microsoft Office Outlook</Application>
  <DocSecurity>0</DocSecurity>
  <Lines>0</Lines>
  <Paragraphs>0</Paragraphs>
  <ScaleCrop>false</ScaleCrop>
  <Company>ATC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Przysiek </dc:title>
  <dc:subject/>
  <dc:creator>Admin</dc:creator>
  <cp:keywords/>
  <dc:description/>
  <cp:lastModifiedBy>j.jurzysta</cp:lastModifiedBy>
  <cp:revision>2</cp:revision>
  <cp:lastPrinted>2015-12-29T12:42:00Z</cp:lastPrinted>
  <dcterms:created xsi:type="dcterms:W3CDTF">2019-07-03T10:28:00Z</dcterms:created>
  <dcterms:modified xsi:type="dcterms:W3CDTF">2019-07-03T10:28:00Z</dcterms:modified>
</cp:coreProperties>
</file>