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F50" w:rsidRDefault="00F11F50" w:rsidP="002A033E">
      <w:pPr>
        <w:rPr>
          <w:rFonts w:ascii="Cambria" w:hAnsi="Cambria"/>
          <w:b/>
          <w:sz w:val="32"/>
          <w:szCs w:val="32"/>
        </w:rPr>
      </w:pPr>
      <w:bookmarkStart w:id="0" w:name="bookmark0"/>
      <w:bookmarkStart w:id="1" w:name="bookmark1"/>
      <w:r w:rsidRPr="00BD7503">
        <w:rPr>
          <w:b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herb" style="width:65.25pt;height:1in;visibility:visible" filled="t" fillcolor="#690">
            <v:fill opacity="32896f"/>
            <v:imagedata r:id="rId7" o:title=""/>
          </v:shape>
        </w:pict>
      </w:r>
    </w:p>
    <w:p w:rsidR="00F11F50" w:rsidRDefault="00F11F50" w:rsidP="003D1EE5">
      <w:pPr>
        <w:ind w:left="284" w:firstLine="567"/>
        <w:jc w:val="center"/>
        <w:rPr>
          <w:rFonts w:ascii="Cambria" w:hAnsi="Cambria"/>
          <w:b/>
          <w:sz w:val="32"/>
          <w:szCs w:val="32"/>
        </w:rPr>
      </w:pPr>
    </w:p>
    <w:p w:rsidR="00F11F50" w:rsidRPr="002A033E" w:rsidRDefault="00F11F50" w:rsidP="003D1EE5">
      <w:pPr>
        <w:ind w:left="284" w:firstLine="567"/>
        <w:jc w:val="center"/>
        <w:rPr>
          <w:rFonts w:ascii="Times New Roman" w:hAnsi="Times New Roman" w:cs="Times New Roman"/>
          <w:b/>
        </w:rPr>
      </w:pPr>
      <w:r w:rsidRPr="002A033E">
        <w:rPr>
          <w:rFonts w:ascii="Times New Roman" w:hAnsi="Times New Roman" w:cs="Times New Roman"/>
          <w:b/>
        </w:rPr>
        <w:t>Wniosek</w:t>
      </w:r>
      <w:r w:rsidRPr="002A033E">
        <w:rPr>
          <w:rFonts w:ascii="Times New Roman" w:hAnsi="Times New Roman" w:cs="Times New Roman"/>
          <w:b/>
        </w:rPr>
        <w:br/>
      </w:r>
    </w:p>
    <w:p w:rsidR="00F11F50" w:rsidRPr="002A033E" w:rsidRDefault="00F11F50" w:rsidP="003D1EE5">
      <w:pPr>
        <w:ind w:left="284" w:firstLine="567"/>
        <w:jc w:val="center"/>
        <w:rPr>
          <w:rFonts w:ascii="Times New Roman" w:hAnsi="Times New Roman" w:cs="Times New Roman"/>
          <w:b/>
        </w:rPr>
      </w:pPr>
      <w:r w:rsidRPr="002A033E">
        <w:rPr>
          <w:rFonts w:ascii="Times New Roman" w:hAnsi="Times New Roman" w:cs="Times New Roman"/>
          <w:b/>
        </w:rPr>
        <w:t>o udział w  Konkursie „Agricola - Syn Ziemi”</w:t>
      </w:r>
      <w:bookmarkEnd w:id="0"/>
      <w:bookmarkEnd w:id="1"/>
    </w:p>
    <w:p w:rsidR="00F11F50" w:rsidRPr="002A033E" w:rsidRDefault="00F11F50" w:rsidP="003D1EE5">
      <w:pPr>
        <w:ind w:left="284" w:firstLine="567"/>
        <w:jc w:val="center"/>
        <w:rPr>
          <w:rFonts w:ascii="Times New Roman" w:hAnsi="Times New Roman" w:cs="Times New Roman"/>
        </w:rPr>
      </w:pPr>
    </w:p>
    <w:p w:rsidR="00F11F50" w:rsidRPr="002A033E" w:rsidRDefault="00F11F50" w:rsidP="003D1EE5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2A033E">
        <w:rPr>
          <w:rFonts w:ascii="Times New Roman" w:hAnsi="Times New Roman" w:cs="Times New Roman"/>
          <w:b/>
        </w:rPr>
        <w:t>Kategoria: Innowacje w Rolnictwie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bookmarkStart w:id="2" w:name="bookmark2"/>
      <w:bookmarkStart w:id="3" w:name="bookmark3"/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  <w:b/>
        </w:rPr>
      </w:pPr>
      <w:r w:rsidRPr="002A033E">
        <w:rPr>
          <w:rFonts w:ascii="Times New Roman" w:hAnsi="Times New Roman" w:cs="Times New Roman"/>
          <w:b/>
        </w:rPr>
        <w:t>I. Dane osobowe</w:t>
      </w:r>
      <w:bookmarkEnd w:id="2"/>
      <w:bookmarkEnd w:id="3"/>
      <w:r w:rsidRPr="002A033E">
        <w:rPr>
          <w:rFonts w:ascii="Times New Roman" w:hAnsi="Times New Roman" w:cs="Times New Roman"/>
          <w:b/>
        </w:rPr>
        <w:t xml:space="preserve"> Kandydata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 xml:space="preserve"> l. Imię i nazwisko kandydata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>2. Dokładny adres zamieszkania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>Powiat</w:t>
      </w:r>
      <w:r w:rsidRPr="002A033E">
        <w:rPr>
          <w:rFonts w:ascii="Times New Roman" w:hAnsi="Times New Roman" w:cs="Times New Roman"/>
        </w:rPr>
        <w:tab/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>Gmina</w:t>
      </w:r>
      <w:r w:rsidRPr="002A033E">
        <w:rPr>
          <w:rFonts w:ascii="Times New Roman" w:hAnsi="Times New Roman" w:cs="Times New Roman"/>
        </w:rPr>
        <w:tab/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>Miejscowość</w:t>
      </w:r>
      <w:r w:rsidRPr="002A033E">
        <w:rPr>
          <w:rFonts w:ascii="Times New Roman" w:hAnsi="Times New Roman" w:cs="Times New Roman"/>
        </w:rPr>
        <w:tab/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>Kod i poczta</w:t>
      </w:r>
      <w:r w:rsidRPr="002A033E">
        <w:rPr>
          <w:rFonts w:ascii="Times New Roman" w:hAnsi="Times New Roman" w:cs="Times New Roman"/>
        </w:rPr>
        <w:tab/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>telefon do kontaktu</w:t>
      </w:r>
      <w:r w:rsidRPr="002A033E">
        <w:rPr>
          <w:rFonts w:ascii="Times New Roman" w:hAnsi="Times New Roman" w:cs="Times New Roman"/>
        </w:rPr>
        <w:tab/>
      </w:r>
      <w:bookmarkStart w:id="4" w:name="bookmark4"/>
      <w:bookmarkStart w:id="5" w:name="bookmark5"/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  <w:b/>
        </w:rPr>
      </w:pPr>
      <w:r w:rsidRPr="002A033E">
        <w:rPr>
          <w:rFonts w:ascii="Times New Roman" w:hAnsi="Times New Roman" w:cs="Times New Roman"/>
          <w:b/>
        </w:rPr>
        <w:t>II. Biuro Powiatowe Kujawsko-Pomorskiej Izby Rolniczej zgłaszające Kandydata:</w:t>
      </w:r>
      <w:bookmarkEnd w:id="4"/>
      <w:bookmarkEnd w:id="5"/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3274"/>
        <w:gridCol w:w="6010"/>
      </w:tblGrid>
      <w:tr w:rsidR="00F11F50" w:rsidRPr="002A033E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11F50" w:rsidRPr="002A033E" w:rsidRDefault="00F11F50" w:rsidP="0000113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A033E">
              <w:rPr>
                <w:rFonts w:ascii="Times New Roman" w:hAnsi="Times New Roman" w:cs="Times New Roman"/>
              </w:rPr>
              <w:t>Osoba wyznaczona do kontaktu w sprawach konkursu telefon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1F50" w:rsidRPr="002A033E" w:rsidRDefault="00F11F50" w:rsidP="0000113B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</w:p>
    <w:p w:rsidR="00F11F50" w:rsidRPr="002A033E" w:rsidRDefault="00F11F50" w:rsidP="0000113B">
      <w:pPr>
        <w:spacing w:line="360" w:lineRule="auto"/>
        <w:ind w:left="6372" w:firstLine="708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>podpis i pieczątka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bookmarkStart w:id="6" w:name="bookmark8"/>
      <w:bookmarkStart w:id="7" w:name="bookmark9"/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  <w:b/>
        </w:rPr>
      </w:pPr>
      <w:r w:rsidRPr="002A033E">
        <w:rPr>
          <w:rFonts w:ascii="Times New Roman" w:hAnsi="Times New Roman" w:cs="Times New Roman"/>
          <w:b/>
        </w:rPr>
        <w:t>III. Informacje o kandydacie uwzględniające osiągnięcia w rolnictwie, profil, zakres i efekty działalności</w:t>
      </w:r>
      <w:bookmarkEnd w:id="6"/>
      <w:bookmarkEnd w:id="7"/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  <w:b/>
        </w:rPr>
      </w:pP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>1. Charakterystyka gospodarstwa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>Powierzchnia gospodarstwa ………</w:t>
      </w:r>
      <w:r w:rsidRPr="002A033E">
        <w:rPr>
          <w:rFonts w:ascii="Times New Roman" w:hAnsi="Times New Roman" w:cs="Times New Roman"/>
        </w:rPr>
        <w:tab/>
        <w:t>ha.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>Kierunek produkcji</w:t>
      </w:r>
      <w:r w:rsidRPr="002A033E">
        <w:rPr>
          <w:rFonts w:ascii="Times New Roman" w:hAnsi="Times New Roman" w:cs="Times New Roman"/>
        </w:rPr>
        <w:tab/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 xml:space="preserve">Produkcja roślinna (rodzaj, powierzchnia, uzyskiwane plony) 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>Produkcja zwierzęca (rodzaj, ilość zwierząt, wydajność)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>2. Nowoczesne maszyny, urządzenia, technologie, wiedza oraz osiągnięcia nauki o charakterze innowacyjnym wykorzystywane w gospodarstwie (wymienić i opisać)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>3. Wyniki ekonomiczne uzyskiwane w zakresie prowadzonej działalności rolniczej oraz wpływ stosowanych innowacji na te wyniki (wymienić i opisać)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>4. Działania na rzecz ochrony środowiska (stosowanie w procesie produkcji rolnej innowacji w ochronie środowiska, przestrzeganie zasad kodeksu dobrych praktyk rolniczych, w szczególności związanych z biologizacją rolnictwa)- opisać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 xml:space="preserve">5. Działalność społeczna na rzecz budowy społeczeństwa obywatelskiego, samorządności zawodowej i terytorialnej, edukacji i odnowy wsi, kultywowania tradycji wsi (wymienić i opisać): 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  <w:sectPr w:rsidR="00F11F50" w:rsidRPr="002A033E">
          <w:headerReference w:type="default" r:id="rId8"/>
          <w:footerReference w:type="default" r:id="rId9"/>
          <w:pgSz w:w="11900" w:h="16840"/>
          <w:pgMar w:top="2245" w:right="1409" w:bottom="2245" w:left="1390" w:header="0" w:footer="3" w:gutter="0"/>
          <w:cols w:space="708"/>
          <w:noEndnote/>
          <w:docGrid w:linePitch="360"/>
        </w:sectPr>
      </w:pPr>
      <w:r w:rsidRPr="002A033E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bookmarkStart w:id="8" w:name="bookmark12"/>
      <w:bookmarkStart w:id="9" w:name="bookmark13"/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  <w:b/>
        </w:rPr>
      </w:pPr>
      <w:r w:rsidRPr="002A033E">
        <w:rPr>
          <w:rFonts w:ascii="Times New Roman" w:hAnsi="Times New Roman" w:cs="Times New Roman"/>
          <w:b/>
        </w:rPr>
        <w:t>Załączniki</w:t>
      </w:r>
      <w:bookmarkEnd w:id="8"/>
      <w:bookmarkEnd w:id="9"/>
      <w:r w:rsidRPr="002A033E">
        <w:rPr>
          <w:rFonts w:ascii="Times New Roman" w:hAnsi="Times New Roman" w:cs="Times New Roman"/>
          <w:b/>
        </w:rPr>
        <w:t>: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 xml:space="preserve">Zdjęcie kandydata, zdjęcie estetyki obejścia - </w:t>
      </w:r>
      <w:r w:rsidRPr="002A033E">
        <w:rPr>
          <w:rFonts w:ascii="Times New Roman" w:hAnsi="Times New Roman" w:cs="Times New Roman"/>
          <w:u w:val="single"/>
        </w:rPr>
        <w:t>załączniki wymagane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 xml:space="preserve">Zgoda na przetwarzanie danych osobowych udzielona przez osobę, której dane dotyczą- - </w:t>
      </w:r>
      <w:r w:rsidRPr="002A033E">
        <w:rPr>
          <w:rFonts w:ascii="Times New Roman" w:hAnsi="Times New Roman" w:cs="Times New Roman"/>
          <w:u w:val="single"/>
        </w:rPr>
        <w:t>załącznik wymagany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 xml:space="preserve">Informacja w związku z przetwarzaniem danych osobowych osoby, której dane dotyczą- </w:t>
      </w:r>
      <w:r w:rsidRPr="002A033E">
        <w:rPr>
          <w:rFonts w:ascii="Times New Roman" w:hAnsi="Times New Roman" w:cs="Times New Roman"/>
          <w:u w:val="single"/>
        </w:rPr>
        <w:t>załącznik wymagany</w:t>
      </w: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</w:p>
    <w:p w:rsidR="00F11F50" w:rsidRPr="002A033E" w:rsidRDefault="00F11F50" w:rsidP="0000113B">
      <w:pPr>
        <w:spacing w:line="360" w:lineRule="auto"/>
        <w:rPr>
          <w:rFonts w:ascii="Times New Roman" w:hAnsi="Times New Roman" w:cs="Times New Roman"/>
        </w:rPr>
      </w:pPr>
      <w:r w:rsidRPr="002A033E">
        <w:rPr>
          <w:rFonts w:ascii="Times New Roman" w:hAnsi="Times New Roman" w:cs="Times New Roman"/>
        </w:rPr>
        <w:t>Rekomendacje oraz oświadczenia osób lub instytucji potwierdzające osiągnięcia kandydata, informacje o uzyskanych nagrodach i odznaczeniach, wycinki prasowe, itp. - załączniki nie wymagane</w:t>
      </w:r>
    </w:p>
    <w:sectPr w:rsidR="00F11F50" w:rsidRPr="002A033E" w:rsidSect="00724CFA">
      <w:headerReference w:type="default" r:id="rId10"/>
      <w:pgSz w:w="11900" w:h="16840"/>
      <w:pgMar w:top="2245" w:right="1380" w:bottom="2245" w:left="1380" w:header="0" w:footer="3" w:gutter="0"/>
      <w:cols w:space="708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1F50" w:rsidRDefault="00F11F50" w:rsidP="00724CFA">
      <w:r>
        <w:separator/>
      </w:r>
    </w:p>
  </w:endnote>
  <w:endnote w:type="continuationSeparator" w:id="0">
    <w:p w:rsidR="00F11F50" w:rsidRDefault="00F11F50" w:rsidP="00724C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Microsoft Sans Serif">
    <w:panose1 w:val="020B0604020202020204"/>
    <w:charset w:val="EE"/>
    <w:family w:val="swiss"/>
    <w:pitch w:val="variable"/>
    <w:sig w:usb0="61002BDF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F50" w:rsidRDefault="00F11F50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71.2pt;margin-top:797.65pt;width:444.7pt;height:9.1pt;z-index:-251658240;mso-wrap-distance-left:0;mso-wrap-distance-right:0;mso-position-horizontal-relative:page;mso-position-vertical-relative:page" filled="f" stroked="f">
          <v:textbox style="mso-fit-shape-to-text:t" inset="0,0,0,0">
            <w:txbxContent>
              <w:p w:rsidR="00F11F50" w:rsidRDefault="00F11F50">
                <w:pPr>
                  <w:pStyle w:val="Nagweklubstopka20"/>
                  <w:shd w:val="clear" w:color="auto" w:fill="auto"/>
                  <w:tabs>
                    <w:tab w:val="right" w:pos="8894"/>
                  </w:tabs>
                </w:pPr>
                <w:r>
                  <w:t>Wniosek na Konkurs „Agricola-Syn Ziemi'</w:t>
                </w:r>
                <w:r>
                  <w:tab/>
                  <w:t xml:space="preserve">Strona </w:t>
                </w:r>
                <w:fldSimple w:instr=" PAGE \* MERGEFORMAT ">
                  <w:r>
                    <w:rPr>
                      <w:noProof/>
                    </w:rPr>
                    <w:t>4</w:t>
                  </w:r>
                </w:fldSimple>
                <w:r>
                  <w:t xml:space="preserve"> z 5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1" type="#_x0000_t32" style="position:absolute;margin-left:69.25pt;margin-top:794.05pt;width:456.7pt;height:0;z-index:-251660288;mso-position-horizontal-relative:page;mso-position-vertical-relative:page" filled="t" strokeweight="1pt">
          <v:path arrowok="f" fillok="t" o:connecttype="segments"/>
          <o:lock v:ext="edit" shapetype="f"/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1F50" w:rsidRDefault="00F11F50"/>
  </w:footnote>
  <w:footnote w:type="continuationSeparator" w:id="0">
    <w:p w:rsidR="00F11F50" w:rsidRDefault="00F11F50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F50" w:rsidRDefault="00F11F50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93.5pt;margin-top:38.1pt;width:130.55pt;height:20.9pt;z-index:-251659264;mso-wrap-style:none;mso-wrap-distance-left:0;mso-wrap-distance-right:0;mso-position-horizontal-relative:page;mso-position-vertical-relative:page" filled="f" stroked="f">
          <v:textbox style="mso-fit-shape-to-text:t" inset="0,0,0,0">
            <w:txbxContent>
              <w:p w:rsidR="00F11F50" w:rsidRDefault="00F11F50">
                <w:pPr>
                  <w:pStyle w:val="Nagweklubstopka20"/>
                  <w:shd w:val="clear" w:color="auto" w:fill="auto"/>
                </w:pPr>
                <w:r>
                  <w:rPr>
                    <w:i/>
                    <w:iCs/>
                  </w:rPr>
                  <w:t>Załącznik do Regulaminu</w:t>
                </w:r>
              </w:p>
              <w:p w:rsidR="00F11F50" w:rsidRDefault="00F11F50">
                <w:pPr>
                  <w:pStyle w:val="Nagweklubstopka20"/>
                  <w:shd w:val="clear" w:color="auto" w:fill="auto"/>
                </w:pPr>
                <w:r>
                  <w:rPr>
                    <w:i/>
                    <w:iCs/>
                  </w:rPr>
                  <w:t>Konkursu „Agricola-Syn Ziemi”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F50" w:rsidRDefault="00F11F50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93.5pt;margin-top:38.1pt;width:130.55pt;height:20.9pt;z-index:-251657216;mso-wrap-style:none;mso-wrap-distance-left:0;mso-wrap-distance-right:0;mso-position-horizontal-relative:page;mso-position-vertical-relative:page" filled="f" stroked="f">
          <v:textbox style="mso-fit-shape-to-text:t" inset="0,0,0,0">
            <w:txbxContent>
              <w:p w:rsidR="00F11F50" w:rsidRDefault="00F11F50">
                <w:pPr>
                  <w:pStyle w:val="Nagweklubstopka20"/>
                  <w:shd w:val="clear" w:color="auto" w:fill="auto"/>
                </w:pPr>
                <w:r>
                  <w:rPr>
                    <w:i/>
                    <w:iCs/>
                  </w:rPr>
                  <w:t>Załącznik do Regulaminu</w:t>
                </w:r>
              </w:p>
              <w:p w:rsidR="00F11F50" w:rsidRDefault="00F11F50">
                <w:pPr>
                  <w:pStyle w:val="Nagweklubstopka20"/>
                  <w:shd w:val="clear" w:color="auto" w:fill="auto"/>
                </w:pPr>
                <w:r>
                  <w:rPr>
                    <w:i/>
                    <w:iCs/>
                  </w:rPr>
                  <w:t>Konkursu „Agricola-Syn Ziemi”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72E1A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31303A54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708C0B95"/>
    <w:multiLevelType w:val="multilevel"/>
    <w:tmpl w:val="FFFFFFFF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75A10108"/>
    <w:multiLevelType w:val="multilevel"/>
    <w:tmpl w:val="FFFFFFFF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24CFA"/>
    <w:rsid w:val="0000113B"/>
    <w:rsid w:val="000517A9"/>
    <w:rsid w:val="0005767B"/>
    <w:rsid w:val="000A7930"/>
    <w:rsid w:val="000F348E"/>
    <w:rsid w:val="001354E8"/>
    <w:rsid w:val="00140980"/>
    <w:rsid w:val="00154827"/>
    <w:rsid w:val="00164BBE"/>
    <w:rsid w:val="00185DBB"/>
    <w:rsid w:val="0019199B"/>
    <w:rsid w:val="001B63D2"/>
    <w:rsid w:val="001C4665"/>
    <w:rsid w:val="002136FF"/>
    <w:rsid w:val="002223FA"/>
    <w:rsid w:val="002370C3"/>
    <w:rsid w:val="00297C51"/>
    <w:rsid w:val="002A033E"/>
    <w:rsid w:val="002B1BD0"/>
    <w:rsid w:val="003001E8"/>
    <w:rsid w:val="00337389"/>
    <w:rsid w:val="00377F91"/>
    <w:rsid w:val="003A543B"/>
    <w:rsid w:val="003D1EE5"/>
    <w:rsid w:val="00430886"/>
    <w:rsid w:val="004431DF"/>
    <w:rsid w:val="0045764B"/>
    <w:rsid w:val="004B2FA9"/>
    <w:rsid w:val="004D2C79"/>
    <w:rsid w:val="00502A75"/>
    <w:rsid w:val="005165C3"/>
    <w:rsid w:val="005637A8"/>
    <w:rsid w:val="00593A40"/>
    <w:rsid w:val="005D6E9B"/>
    <w:rsid w:val="005F3F43"/>
    <w:rsid w:val="006436E0"/>
    <w:rsid w:val="00705AE2"/>
    <w:rsid w:val="00724CFA"/>
    <w:rsid w:val="00725499"/>
    <w:rsid w:val="00782C71"/>
    <w:rsid w:val="008230E8"/>
    <w:rsid w:val="008527BD"/>
    <w:rsid w:val="00861E82"/>
    <w:rsid w:val="008D2A7E"/>
    <w:rsid w:val="00935315"/>
    <w:rsid w:val="00983385"/>
    <w:rsid w:val="009B302A"/>
    <w:rsid w:val="009B4395"/>
    <w:rsid w:val="00A5281A"/>
    <w:rsid w:val="00A70BB7"/>
    <w:rsid w:val="00A962E8"/>
    <w:rsid w:val="00B8149D"/>
    <w:rsid w:val="00B97F03"/>
    <w:rsid w:val="00BB2880"/>
    <w:rsid w:val="00BD2D6D"/>
    <w:rsid w:val="00BD7503"/>
    <w:rsid w:val="00C3726A"/>
    <w:rsid w:val="00C57C17"/>
    <w:rsid w:val="00C8412C"/>
    <w:rsid w:val="00CA1DFF"/>
    <w:rsid w:val="00CC01E6"/>
    <w:rsid w:val="00CD450B"/>
    <w:rsid w:val="00D023C3"/>
    <w:rsid w:val="00D25981"/>
    <w:rsid w:val="00D40167"/>
    <w:rsid w:val="00D45EE5"/>
    <w:rsid w:val="00D91B01"/>
    <w:rsid w:val="00DB0203"/>
    <w:rsid w:val="00DB1C9A"/>
    <w:rsid w:val="00DB2480"/>
    <w:rsid w:val="00DC2D85"/>
    <w:rsid w:val="00E309B3"/>
    <w:rsid w:val="00ED5A11"/>
    <w:rsid w:val="00EE1B83"/>
    <w:rsid w:val="00EE69F0"/>
    <w:rsid w:val="00EF47B3"/>
    <w:rsid w:val="00EF5DD6"/>
    <w:rsid w:val="00F11F50"/>
    <w:rsid w:val="00F47E8D"/>
    <w:rsid w:val="00F61133"/>
    <w:rsid w:val="00F90E44"/>
    <w:rsid w:val="00FE6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4CFA"/>
    <w:pPr>
      <w:widowControl w:val="0"/>
    </w:pPr>
    <w:rPr>
      <w:color w:val="00000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agwek1">
    <w:name w:val="Nagłówek #1_"/>
    <w:basedOn w:val="DefaultParagraphFont"/>
    <w:link w:val="Nagwek10"/>
    <w:uiPriority w:val="99"/>
    <w:locked/>
    <w:rsid w:val="00724CFA"/>
    <w:rPr>
      <w:rFonts w:ascii="Times New Roman" w:hAnsi="Times New Roman" w:cs="Times New Roman"/>
      <w:b/>
      <w:bCs/>
      <w:sz w:val="32"/>
      <w:szCs w:val="32"/>
      <w:u w:val="none"/>
    </w:rPr>
  </w:style>
  <w:style w:type="character" w:customStyle="1" w:styleId="Nagweklubstopka2">
    <w:name w:val="Nagłówek lub stopka (2)_"/>
    <w:basedOn w:val="DefaultParagraphFont"/>
    <w:link w:val="Nagweklubstopka20"/>
    <w:uiPriority w:val="99"/>
    <w:locked/>
    <w:rsid w:val="00724CFA"/>
    <w:rPr>
      <w:rFonts w:ascii="Times New Roman" w:hAnsi="Times New Roman" w:cs="Times New Roman"/>
      <w:sz w:val="20"/>
      <w:szCs w:val="20"/>
      <w:u w:val="none"/>
    </w:rPr>
  </w:style>
  <w:style w:type="character" w:customStyle="1" w:styleId="Nagwek2">
    <w:name w:val="Nagłówek #2_"/>
    <w:basedOn w:val="DefaultParagraphFont"/>
    <w:link w:val="Nagwek20"/>
    <w:uiPriority w:val="99"/>
    <w:locked/>
    <w:rsid w:val="00724CFA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Teksttreci">
    <w:name w:val="Tekst treści_"/>
    <w:basedOn w:val="DefaultParagraphFont"/>
    <w:link w:val="Teksttreci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Inne">
    <w:name w:val="Inne_"/>
    <w:basedOn w:val="DefaultParagraphFont"/>
    <w:link w:val="Inne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Teksttreci2">
    <w:name w:val="Tekst treści (2)_"/>
    <w:basedOn w:val="DefaultParagraphFont"/>
    <w:link w:val="Teksttreci20"/>
    <w:uiPriority w:val="99"/>
    <w:locked/>
    <w:rsid w:val="00724CFA"/>
    <w:rPr>
      <w:rFonts w:ascii="Times New Roman" w:hAnsi="Times New Roman" w:cs="Times New Roman"/>
      <w:sz w:val="20"/>
      <w:szCs w:val="20"/>
      <w:u w:val="none"/>
    </w:rPr>
  </w:style>
  <w:style w:type="character" w:customStyle="1" w:styleId="Podpisobrazu">
    <w:name w:val="Podpis obrazu_"/>
    <w:basedOn w:val="DefaultParagraphFont"/>
    <w:link w:val="Podpisobrazu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Teksttreci3">
    <w:name w:val="Tekst treści (3)_"/>
    <w:basedOn w:val="DefaultParagraphFont"/>
    <w:link w:val="Teksttreci30"/>
    <w:uiPriority w:val="99"/>
    <w:locked/>
    <w:rsid w:val="00724CFA"/>
    <w:rPr>
      <w:rFonts w:ascii="Arial" w:hAnsi="Arial" w:cs="Arial"/>
      <w:sz w:val="19"/>
      <w:szCs w:val="19"/>
      <w:u w:val="none"/>
    </w:rPr>
  </w:style>
  <w:style w:type="paragraph" w:customStyle="1" w:styleId="Nagwek10">
    <w:name w:val="Nagłówek #1"/>
    <w:basedOn w:val="Normal"/>
    <w:link w:val="Nagwek1"/>
    <w:uiPriority w:val="99"/>
    <w:rsid w:val="00724CFA"/>
    <w:pPr>
      <w:shd w:val="clear" w:color="auto" w:fill="FFFFFF"/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Nagweklubstopka20">
    <w:name w:val="Nagłówek lub stopka (2)"/>
    <w:basedOn w:val="Normal"/>
    <w:link w:val="Nagweklubstopka2"/>
    <w:uiPriority w:val="99"/>
    <w:rsid w:val="00724CFA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Nagwek20">
    <w:name w:val="Nagłówek #2"/>
    <w:basedOn w:val="Normal"/>
    <w:link w:val="Nagwek2"/>
    <w:uiPriority w:val="99"/>
    <w:rsid w:val="00724CFA"/>
    <w:pPr>
      <w:shd w:val="clear" w:color="auto" w:fill="FFFFFF"/>
      <w:spacing w:after="560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eksttreci0">
    <w:name w:val="Tekst treści"/>
    <w:basedOn w:val="Normal"/>
    <w:link w:val="Teksttreci"/>
    <w:uiPriority w:val="99"/>
    <w:rsid w:val="00724CFA"/>
    <w:pPr>
      <w:shd w:val="clear" w:color="auto" w:fill="FFFFFF"/>
      <w:spacing w:after="280"/>
    </w:pPr>
    <w:rPr>
      <w:rFonts w:ascii="Times New Roman" w:eastAsia="Times New Roman" w:hAnsi="Times New Roman" w:cs="Times New Roman"/>
    </w:rPr>
  </w:style>
  <w:style w:type="paragraph" w:customStyle="1" w:styleId="Inne0">
    <w:name w:val="Inne"/>
    <w:basedOn w:val="Normal"/>
    <w:link w:val="Inne"/>
    <w:uiPriority w:val="99"/>
    <w:rsid w:val="00724CFA"/>
    <w:pPr>
      <w:shd w:val="clear" w:color="auto" w:fill="FFFFFF"/>
      <w:spacing w:after="280"/>
    </w:pPr>
    <w:rPr>
      <w:rFonts w:ascii="Times New Roman" w:eastAsia="Times New Roman" w:hAnsi="Times New Roman" w:cs="Times New Roman"/>
    </w:rPr>
  </w:style>
  <w:style w:type="paragraph" w:customStyle="1" w:styleId="Teksttreci20">
    <w:name w:val="Tekst treści (2)"/>
    <w:basedOn w:val="Normal"/>
    <w:link w:val="Teksttreci2"/>
    <w:uiPriority w:val="99"/>
    <w:rsid w:val="00724CFA"/>
    <w:pPr>
      <w:shd w:val="clear" w:color="auto" w:fill="FFFFFF"/>
      <w:spacing w:after="200"/>
      <w:ind w:left="64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odpisobrazu0">
    <w:name w:val="Podpis obrazu"/>
    <w:basedOn w:val="Normal"/>
    <w:link w:val="Podpisobrazu"/>
    <w:uiPriority w:val="99"/>
    <w:rsid w:val="00724CFA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"/>
    <w:link w:val="Teksttreci3"/>
    <w:uiPriority w:val="99"/>
    <w:rsid w:val="00724CFA"/>
    <w:pPr>
      <w:shd w:val="clear" w:color="auto" w:fill="FFFFFF"/>
      <w:spacing w:after="4780"/>
      <w:ind w:left="2020"/>
    </w:pPr>
    <w:rPr>
      <w:rFonts w:ascii="Arial" w:hAnsi="Arial" w:cs="Arial"/>
      <w:sz w:val="19"/>
      <w:szCs w:val="19"/>
    </w:rPr>
  </w:style>
  <w:style w:type="paragraph" w:styleId="Header">
    <w:name w:val="header"/>
    <w:basedOn w:val="Normal"/>
    <w:link w:val="HeaderChar"/>
    <w:uiPriority w:val="99"/>
    <w:rsid w:val="001B63D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5767B"/>
    <w:rPr>
      <w:rFonts w:cs="Times New Roman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rsid w:val="001B63D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5767B"/>
    <w:rPr>
      <w:rFonts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4</Pages>
  <Words>360</Words>
  <Characters>2163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dofinansowanie przedsięwzięcia</dc:title>
  <dc:subject/>
  <dc:creator>Ewa Samborska</dc:creator>
  <cp:keywords/>
  <dc:description/>
  <cp:lastModifiedBy>j.jurzysta</cp:lastModifiedBy>
  <cp:revision>2</cp:revision>
  <cp:lastPrinted>2019-05-07T09:05:00Z</cp:lastPrinted>
  <dcterms:created xsi:type="dcterms:W3CDTF">2021-04-20T04:57:00Z</dcterms:created>
  <dcterms:modified xsi:type="dcterms:W3CDTF">2021-04-20T04:57:00Z</dcterms:modified>
</cp:coreProperties>
</file>