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1FD" w:rsidRDefault="005461FD" w:rsidP="0068493F">
      <w:pPr>
        <w:ind w:left="284" w:firstLine="567"/>
        <w:rPr>
          <w:sz w:val="22"/>
          <w:szCs w:val="22"/>
        </w:rPr>
      </w:pPr>
      <w:bookmarkStart w:id="0" w:name="bookmark0"/>
      <w:bookmarkStart w:id="1" w:name="bookmark1"/>
      <w:r>
        <w:rPr>
          <w:b/>
          <w:noProof/>
        </w:rPr>
        <w:t xml:space="preserve">                                                </w:t>
      </w:r>
      <w:r w:rsidRPr="000E0594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herb" style="width:65.25pt;height:1in;visibility:visible" filled="t" fillcolor="#690">
            <v:fill opacity="32896f"/>
            <v:imagedata r:id="rId7" o:title=""/>
          </v:shape>
        </w:pict>
      </w:r>
    </w:p>
    <w:p w:rsidR="005461FD" w:rsidRDefault="005461FD" w:rsidP="0068493F">
      <w:pPr>
        <w:spacing w:line="360" w:lineRule="auto"/>
        <w:jc w:val="center"/>
        <w:rPr>
          <w:rFonts w:ascii="Cambria" w:hAnsi="Cambria"/>
          <w:b/>
          <w:sz w:val="28"/>
          <w:szCs w:val="28"/>
        </w:rPr>
      </w:pPr>
    </w:p>
    <w:p w:rsidR="005461FD" w:rsidRPr="00470177" w:rsidRDefault="005461FD" w:rsidP="0068493F">
      <w:pPr>
        <w:spacing w:line="360" w:lineRule="auto"/>
        <w:jc w:val="center"/>
        <w:rPr>
          <w:rFonts w:ascii="Cambria" w:hAnsi="Cambria"/>
          <w:b/>
          <w:sz w:val="28"/>
          <w:szCs w:val="28"/>
        </w:rPr>
      </w:pPr>
      <w:r w:rsidRPr="00470177">
        <w:rPr>
          <w:rFonts w:ascii="Cambria" w:hAnsi="Cambria"/>
          <w:b/>
          <w:sz w:val="28"/>
          <w:szCs w:val="28"/>
        </w:rPr>
        <w:t>Wniosek</w:t>
      </w:r>
      <w:r w:rsidRPr="00470177">
        <w:rPr>
          <w:rFonts w:ascii="Cambria" w:hAnsi="Cambria"/>
          <w:b/>
          <w:sz w:val="28"/>
          <w:szCs w:val="28"/>
        </w:rPr>
        <w:br/>
        <w:t>o udział w  Konkursie „Agricola - Syn Ziemi”</w:t>
      </w:r>
      <w:bookmarkEnd w:id="0"/>
      <w:bookmarkEnd w:id="1"/>
    </w:p>
    <w:p w:rsidR="005461FD" w:rsidRPr="00470177" w:rsidRDefault="005461FD" w:rsidP="0068493F">
      <w:pPr>
        <w:spacing w:line="360" w:lineRule="auto"/>
        <w:jc w:val="center"/>
        <w:rPr>
          <w:rFonts w:ascii="Cambria" w:hAnsi="Cambria"/>
          <w:b/>
          <w:sz w:val="28"/>
          <w:szCs w:val="28"/>
        </w:rPr>
      </w:pPr>
      <w:r w:rsidRPr="00470177">
        <w:rPr>
          <w:rFonts w:ascii="Cambria" w:hAnsi="Cambria"/>
          <w:b/>
          <w:sz w:val="28"/>
          <w:szCs w:val="28"/>
        </w:rPr>
        <w:t>Kategoria: Rolnictwo Tradycyjne</w:t>
      </w:r>
    </w:p>
    <w:p w:rsidR="005461FD" w:rsidRPr="00470177" w:rsidRDefault="005461FD" w:rsidP="00470177">
      <w:pPr>
        <w:spacing w:line="360" w:lineRule="auto"/>
        <w:rPr>
          <w:rFonts w:ascii="Cambria" w:hAnsi="Cambria"/>
          <w:b/>
        </w:rPr>
      </w:pPr>
      <w:bookmarkStart w:id="2" w:name="bookmark2"/>
      <w:bookmarkStart w:id="3" w:name="bookmark3"/>
    </w:p>
    <w:p w:rsidR="005461FD" w:rsidRDefault="005461FD" w:rsidP="00470177">
      <w:pPr>
        <w:spacing w:line="360" w:lineRule="auto"/>
        <w:rPr>
          <w:rFonts w:ascii="Cambria" w:hAnsi="Cambria"/>
        </w:rPr>
      </w:pPr>
    </w:p>
    <w:p w:rsidR="005461FD" w:rsidRPr="00470177" w:rsidRDefault="005461FD" w:rsidP="00470177">
      <w:pPr>
        <w:spacing w:line="360" w:lineRule="auto"/>
        <w:rPr>
          <w:rFonts w:ascii="Cambria" w:hAnsi="Cambria"/>
          <w:b/>
        </w:rPr>
      </w:pPr>
      <w:r w:rsidRPr="00470177">
        <w:rPr>
          <w:rFonts w:ascii="Cambria" w:hAnsi="Cambria"/>
          <w:b/>
        </w:rPr>
        <w:t>I. Dane osobowe</w:t>
      </w:r>
      <w:bookmarkEnd w:id="2"/>
      <w:bookmarkEnd w:id="3"/>
      <w:r w:rsidRPr="00470177">
        <w:rPr>
          <w:rFonts w:ascii="Cambria" w:hAnsi="Cambria"/>
          <w:b/>
        </w:rPr>
        <w:t xml:space="preserve"> Kandydata</w:t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l. Imię i nazwisko kandydata</w:t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2. Dokładny adres zamieszkania</w:t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Powiat</w:t>
      </w:r>
      <w:r w:rsidRPr="00470177">
        <w:rPr>
          <w:rFonts w:ascii="Cambria" w:hAnsi="Cambria"/>
        </w:rPr>
        <w:tab/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Gmina</w:t>
      </w:r>
      <w:r w:rsidRPr="00470177">
        <w:rPr>
          <w:rFonts w:ascii="Cambria" w:hAnsi="Cambria"/>
        </w:rPr>
        <w:tab/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Miejscowość</w:t>
      </w:r>
      <w:r w:rsidRPr="00470177">
        <w:rPr>
          <w:rFonts w:ascii="Cambria" w:hAnsi="Cambria"/>
        </w:rPr>
        <w:tab/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Kod i poczta</w:t>
      </w:r>
      <w:r w:rsidRPr="00470177">
        <w:rPr>
          <w:rFonts w:ascii="Cambria" w:hAnsi="Cambria"/>
        </w:rPr>
        <w:tab/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telefon do kontaktu</w:t>
      </w:r>
      <w:r w:rsidRPr="00470177">
        <w:rPr>
          <w:rFonts w:ascii="Cambria" w:hAnsi="Cambria"/>
        </w:rPr>
        <w:tab/>
      </w:r>
    </w:p>
    <w:p w:rsidR="005461FD" w:rsidRDefault="005461FD" w:rsidP="00470177">
      <w:pPr>
        <w:spacing w:line="360" w:lineRule="auto"/>
        <w:rPr>
          <w:rFonts w:ascii="Cambria" w:hAnsi="Cambria"/>
          <w:b/>
        </w:rPr>
      </w:pPr>
      <w:bookmarkStart w:id="4" w:name="bookmark4"/>
      <w:bookmarkStart w:id="5" w:name="bookmark5"/>
      <w:r w:rsidRPr="00470177">
        <w:rPr>
          <w:rFonts w:ascii="Cambria" w:hAnsi="Cambria"/>
          <w:b/>
        </w:rPr>
        <w:t>II. Biuro Powiatowe Kujawsko-Pomorskiej Izby Rolniczej zgłaszające Kandydata:</w:t>
      </w:r>
      <w:bookmarkEnd w:id="4"/>
      <w:bookmarkEnd w:id="5"/>
    </w:p>
    <w:p w:rsidR="005461FD" w:rsidRPr="00470177" w:rsidRDefault="005461FD" w:rsidP="00470177">
      <w:pPr>
        <w:spacing w:line="360" w:lineRule="auto"/>
        <w:rPr>
          <w:rFonts w:ascii="Cambria" w:hAnsi="Cambria"/>
          <w:b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3274"/>
        <w:gridCol w:w="6010"/>
      </w:tblGrid>
      <w:tr w:rsidR="005461FD" w:rsidRPr="00470177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61FD" w:rsidRPr="00470177" w:rsidRDefault="005461FD" w:rsidP="00470177">
            <w:pPr>
              <w:spacing w:line="360" w:lineRule="auto"/>
              <w:rPr>
                <w:rFonts w:ascii="Cambria" w:hAnsi="Cambria"/>
              </w:rPr>
            </w:pPr>
            <w:r w:rsidRPr="00470177">
              <w:rPr>
                <w:rFonts w:ascii="Cambria" w:hAnsi="Cambria"/>
              </w:rPr>
              <w:t>Osoba wyznaczona do kontaktu w sprawach konkursu telefon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1FD" w:rsidRPr="00470177" w:rsidRDefault="005461FD" w:rsidP="00470177">
            <w:pPr>
              <w:spacing w:line="360" w:lineRule="auto"/>
              <w:rPr>
                <w:rFonts w:ascii="Cambria" w:hAnsi="Cambria"/>
              </w:rPr>
            </w:pPr>
          </w:p>
        </w:tc>
      </w:tr>
    </w:tbl>
    <w:p w:rsidR="005461FD" w:rsidRDefault="005461FD" w:rsidP="00470177">
      <w:pPr>
        <w:spacing w:line="360" w:lineRule="auto"/>
        <w:rPr>
          <w:rFonts w:ascii="Cambria" w:hAnsi="Cambria"/>
        </w:rPr>
      </w:pPr>
    </w:p>
    <w:p w:rsidR="005461FD" w:rsidRDefault="005461FD" w:rsidP="00470177">
      <w:pPr>
        <w:spacing w:line="360" w:lineRule="auto"/>
        <w:rPr>
          <w:rFonts w:ascii="Cambria" w:hAnsi="Cambria"/>
        </w:rPr>
      </w:pP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</w:p>
    <w:p w:rsidR="005461FD" w:rsidRDefault="005461FD" w:rsidP="00470177">
      <w:pPr>
        <w:spacing w:line="360" w:lineRule="auto"/>
        <w:ind w:left="6372" w:firstLine="708"/>
        <w:rPr>
          <w:rFonts w:ascii="Cambria" w:hAnsi="Cambria"/>
        </w:rPr>
      </w:pPr>
      <w:r w:rsidRPr="00470177">
        <w:rPr>
          <w:rFonts w:ascii="Cambria" w:hAnsi="Cambria"/>
        </w:rPr>
        <w:t>podpis i pieczątka</w:t>
      </w:r>
    </w:p>
    <w:p w:rsidR="005461FD" w:rsidRPr="00470177" w:rsidRDefault="005461FD" w:rsidP="00470177">
      <w:pPr>
        <w:spacing w:line="360" w:lineRule="auto"/>
        <w:ind w:left="6372" w:firstLine="708"/>
        <w:rPr>
          <w:rFonts w:ascii="Cambria" w:hAnsi="Cambria"/>
        </w:rPr>
      </w:pPr>
    </w:p>
    <w:p w:rsidR="005461FD" w:rsidRDefault="005461FD" w:rsidP="00470177">
      <w:pPr>
        <w:spacing w:line="360" w:lineRule="auto"/>
        <w:rPr>
          <w:rFonts w:ascii="Cambria" w:hAnsi="Cambria"/>
          <w:b/>
        </w:rPr>
      </w:pPr>
      <w:bookmarkStart w:id="6" w:name="bookmark8"/>
      <w:bookmarkStart w:id="7" w:name="bookmark9"/>
      <w:r w:rsidRPr="00470177">
        <w:rPr>
          <w:rFonts w:ascii="Cambria" w:hAnsi="Cambria"/>
          <w:b/>
        </w:rPr>
        <w:t>III. Informacje o kandydacie uwzględniające osiągnięcia w rolnictwie, profil, zakres i efekty działalności</w:t>
      </w:r>
      <w:bookmarkEnd w:id="6"/>
      <w:bookmarkEnd w:id="7"/>
    </w:p>
    <w:p w:rsidR="005461FD" w:rsidRDefault="005461FD" w:rsidP="00470177">
      <w:pPr>
        <w:spacing w:line="360" w:lineRule="auto"/>
        <w:rPr>
          <w:rFonts w:ascii="Cambria" w:hAnsi="Cambria"/>
          <w:b/>
        </w:rPr>
      </w:pPr>
      <w:r>
        <w:rPr>
          <w:rFonts w:ascii="Cambria" w:hAnsi="Cambria"/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5461FD" w:rsidRPr="00470177" w:rsidRDefault="005461FD" w:rsidP="00470177">
      <w:pPr>
        <w:spacing w:line="360" w:lineRule="auto"/>
        <w:rPr>
          <w:rFonts w:ascii="Cambria" w:hAnsi="Cambria"/>
          <w:b/>
        </w:rPr>
      </w:pP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1. Charakterystyka gospodarstwa</w:t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Powierzchnia gospodarstwa</w:t>
      </w:r>
      <w:r>
        <w:rPr>
          <w:rFonts w:ascii="Cambria" w:hAnsi="Cambria"/>
        </w:rPr>
        <w:t>……….</w:t>
      </w:r>
      <w:r w:rsidRPr="00470177">
        <w:rPr>
          <w:rFonts w:ascii="Cambria" w:hAnsi="Cambria"/>
        </w:rPr>
        <w:tab/>
        <w:t>ha.</w:t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</w:p>
    <w:p w:rsidR="005461FD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Kierunek produkcji</w:t>
      </w:r>
      <w:r w:rsidRPr="00470177">
        <w:rPr>
          <w:rFonts w:ascii="Cambria" w:hAnsi="Cambria"/>
        </w:rPr>
        <w:tab/>
      </w:r>
    </w:p>
    <w:p w:rsidR="005461FD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 xml:space="preserve">Produkcja roślinna (rodzaj, </w:t>
      </w:r>
      <w:r>
        <w:rPr>
          <w:rFonts w:ascii="Cambria" w:hAnsi="Cambria"/>
        </w:rPr>
        <w:t>powierzchnia, uzyskiwane plony)</w:t>
      </w:r>
    </w:p>
    <w:p w:rsidR="005461FD" w:rsidRDefault="005461FD" w:rsidP="00470177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5461FD" w:rsidRDefault="005461FD" w:rsidP="00470177">
      <w:pPr>
        <w:spacing w:line="360" w:lineRule="auto"/>
        <w:rPr>
          <w:rFonts w:ascii="Cambria" w:hAnsi="Cambria"/>
        </w:rPr>
      </w:pPr>
    </w:p>
    <w:p w:rsidR="005461FD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 xml:space="preserve">Produkcja </w:t>
      </w:r>
      <w:r>
        <w:rPr>
          <w:rFonts w:ascii="Cambria" w:hAnsi="Cambria"/>
        </w:rPr>
        <w:t>zwierzęca (rodzaj, ilość zwierzą</w:t>
      </w:r>
      <w:r w:rsidRPr="00470177">
        <w:rPr>
          <w:rFonts w:ascii="Cambria" w:hAnsi="Cambria"/>
        </w:rPr>
        <w:t>t, wydajność)</w:t>
      </w:r>
    </w:p>
    <w:p w:rsidR="005461FD" w:rsidRDefault="005461FD" w:rsidP="00470177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</w:p>
    <w:p w:rsidR="005461FD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2. Ważniejsze maszyny i urządzenia rolnicze, linie technologiczne wykorzystywane w gospodarstwie (wymienić i opisać)</w:t>
      </w:r>
    </w:p>
    <w:p w:rsidR="005461FD" w:rsidRDefault="005461FD" w:rsidP="00470177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</w:p>
    <w:p w:rsidR="005461FD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3. Wyniki ekonomiczne uzyskiwane w zakresie prowadzonej działalnośc</w:t>
      </w:r>
      <w:r>
        <w:rPr>
          <w:rFonts w:ascii="Cambria" w:hAnsi="Cambria"/>
        </w:rPr>
        <w:t>i rolniczej (wymienić i opisać), opłacalność produkcji</w:t>
      </w:r>
    </w:p>
    <w:p w:rsidR="005461FD" w:rsidRDefault="005461FD" w:rsidP="00470177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5461FD" w:rsidRDefault="005461FD" w:rsidP="00470177">
      <w:pPr>
        <w:spacing w:line="360" w:lineRule="auto"/>
        <w:rPr>
          <w:rFonts w:ascii="Cambria" w:hAnsi="Cambria"/>
        </w:rPr>
      </w:pPr>
    </w:p>
    <w:p w:rsidR="005461FD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4. Działania na rzecz ochrony środowiska (przestrzeganie w procesie produkcji rolnej zasad ochrony środowiska, kodeksu dobrych pr</w:t>
      </w:r>
      <w:r>
        <w:rPr>
          <w:rFonts w:ascii="Cambria" w:hAnsi="Cambria"/>
        </w:rPr>
        <w:t>aktyk rolniczych) – opisać</w:t>
      </w:r>
    </w:p>
    <w:p w:rsidR="005461FD" w:rsidRDefault="005461FD" w:rsidP="00470177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461FD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5. Działalność społeczna na rzecz budowy społeczeństwa obywatelskiego, samorządności</w:t>
      </w:r>
      <w:r>
        <w:rPr>
          <w:rFonts w:ascii="Cambria" w:hAnsi="Cambria"/>
        </w:rPr>
        <w:t xml:space="preserve"> </w:t>
      </w:r>
      <w:r w:rsidRPr="00470177">
        <w:rPr>
          <w:rFonts w:ascii="Cambria" w:hAnsi="Cambria"/>
        </w:rPr>
        <w:t>zawodowej i terytorialnej, edukacji i</w:t>
      </w:r>
      <w:r>
        <w:rPr>
          <w:rFonts w:ascii="Cambria" w:hAnsi="Cambria"/>
        </w:rPr>
        <w:t xml:space="preserve"> odnowy wsi (wymienić i opisać)</w:t>
      </w:r>
    </w:p>
    <w:p w:rsidR="005461FD" w:rsidRDefault="005461FD" w:rsidP="00470177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5461FD" w:rsidRDefault="005461FD" w:rsidP="00470177">
      <w:pPr>
        <w:spacing w:line="360" w:lineRule="auto"/>
        <w:rPr>
          <w:rFonts w:ascii="Cambria" w:hAnsi="Cambria"/>
        </w:rPr>
      </w:pPr>
    </w:p>
    <w:p w:rsidR="005461FD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 xml:space="preserve">6. Działania na rzecz kultywowania tradycji lokalnej społeczności i utrzymywania rolniczych tradycji rodzinnych </w:t>
      </w:r>
      <w:r>
        <w:rPr>
          <w:rFonts w:ascii="Cambria" w:hAnsi="Cambria"/>
        </w:rPr>
        <w:t>–</w:t>
      </w:r>
      <w:r w:rsidRPr="00470177">
        <w:rPr>
          <w:rFonts w:ascii="Cambria" w:hAnsi="Cambria"/>
        </w:rPr>
        <w:t xml:space="preserve"> wymienić</w:t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461FD" w:rsidRDefault="005461FD" w:rsidP="00E67FCE">
      <w:pPr>
        <w:rPr>
          <w:rFonts w:ascii="Cambria" w:hAnsi="Cambria"/>
        </w:rPr>
      </w:pPr>
    </w:p>
    <w:p w:rsidR="005461FD" w:rsidRDefault="005461FD" w:rsidP="00E67FCE">
      <w:pPr>
        <w:rPr>
          <w:rFonts w:ascii="Cambria" w:hAnsi="Cambria"/>
        </w:rPr>
      </w:pPr>
    </w:p>
    <w:p w:rsidR="005461FD" w:rsidRPr="00470177" w:rsidRDefault="005461FD" w:rsidP="00E67FCE">
      <w:pPr>
        <w:rPr>
          <w:rFonts w:ascii="Cambria" w:hAnsi="Cambria"/>
        </w:rPr>
      </w:pPr>
    </w:p>
    <w:p w:rsidR="005461FD" w:rsidRPr="00470177" w:rsidRDefault="005461FD" w:rsidP="00470177">
      <w:pPr>
        <w:spacing w:line="360" w:lineRule="auto"/>
        <w:rPr>
          <w:rFonts w:ascii="Cambria" w:hAnsi="Cambria"/>
          <w:b/>
          <w:u w:val="single"/>
        </w:rPr>
      </w:pPr>
      <w:bookmarkStart w:id="8" w:name="bookmark12"/>
      <w:bookmarkStart w:id="9" w:name="bookmark13"/>
      <w:r w:rsidRPr="00470177">
        <w:rPr>
          <w:rFonts w:ascii="Cambria" w:hAnsi="Cambria"/>
          <w:b/>
          <w:u w:val="single"/>
        </w:rPr>
        <w:t>Załączniki</w:t>
      </w:r>
      <w:bookmarkEnd w:id="8"/>
      <w:bookmarkEnd w:id="9"/>
    </w:p>
    <w:p w:rsidR="005461FD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 xml:space="preserve">Zdjęcie kandydata, zdjęcie estetyki obejścia - </w:t>
      </w:r>
      <w:r w:rsidRPr="002829EE">
        <w:rPr>
          <w:rFonts w:ascii="Cambria" w:hAnsi="Cambria"/>
          <w:u w:val="single"/>
        </w:rPr>
        <w:t>załączniki wymagane</w:t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</w:p>
    <w:p w:rsidR="005461FD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 xml:space="preserve">Zgoda na przetwarzanie danych osobowych udzielona przez osobę, której dane dotyczą- - </w:t>
      </w:r>
      <w:r w:rsidRPr="002829EE">
        <w:rPr>
          <w:rFonts w:ascii="Cambria" w:hAnsi="Cambria"/>
          <w:u w:val="single"/>
        </w:rPr>
        <w:t>załącznik wymagany</w:t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</w:p>
    <w:p w:rsidR="005461FD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 xml:space="preserve">Informacja w związku z przetwarzaniem danych osobowych osoby, której dane dotyczą- </w:t>
      </w:r>
      <w:r w:rsidRPr="002829EE">
        <w:rPr>
          <w:rFonts w:ascii="Cambria" w:hAnsi="Cambria"/>
          <w:u w:val="single"/>
        </w:rPr>
        <w:t>załącznik wymagany</w:t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</w:p>
    <w:p w:rsidR="005461FD" w:rsidRDefault="005461FD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Rekomendacje oraz oświadczenia osób lub instytucji potwierdzające osiągnięcia kandydata, informacje o uzyskanych nagrodach i odznaczeniach, wycinki prasowe, itp. - załączniki nie wymagane</w:t>
      </w:r>
    </w:p>
    <w:p w:rsidR="005461FD" w:rsidRPr="00470177" w:rsidRDefault="005461FD" w:rsidP="00470177">
      <w:pPr>
        <w:spacing w:line="360" w:lineRule="auto"/>
        <w:rPr>
          <w:rFonts w:ascii="Cambria" w:hAnsi="Cambria"/>
        </w:rPr>
      </w:pPr>
    </w:p>
    <w:sectPr w:rsidR="005461FD" w:rsidRPr="00470177" w:rsidSect="00724CFA">
      <w:headerReference w:type="default" r:id="rId8"/>
      <w:footerReference w:type="default" r:id="rId9"/>
      <w:pgSz w:w="11900" w:h="16840"/>
      <w:pgMar w:top="2245" w:right="1380" w:bottom="2245" w:left="1380" w:header="0" w:footer="3" w:gutter="0"/>
      <w:cols w:space="708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61FD" w:rsidRDefault="005461FD" w:rsidP="00724CFA">
      <w:r>
        <w:separator/>
      </w:r>
    </w:p>
  </w:endnote>
  <w:endnote w:type="continuationSeparator" w:id="0">
    <w:p w:rsidR="005461FD" w:rsidRDefault="005461FD" w:rsidP="00724C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Microsoft Sans Serif">
    <w:panose1 w:val="020B0604020202020204"/>
    <w:charset w:val="EE"/>
    <w:family w:val="swiss"/>
    <w:pitch w:val="variable"/>
    <w:sig w:usb0="61002BDF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1FD" w:rsidRDefault="005461FD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1.2pt;margin-top:797.65pt;width:444.7pt;height:9.1pt;z-index:-251658240;mso-wrap-distance-left:0;mso-wrap-distance-right:0;mso-position-horizontal-relative:page;mso-position-vertical-relative:page" filled="f" stroked="f">
          <v:textbox style="mso-fit-shape-to-text:t" inset="0,0,0,0">
            <w:txbxContent>
              <w:p w:rsidR="005461FD" w:rsidRDefault="005461FD">
                <w:pPr>
                  <w:pStyle w:val="Nagweklubstopka20"/>
                  <w:shd w:val="clear" w:color="auto" w:fill="auto"/>
                  <w:tabs>
                    <w:tab w:val="right" w:pos="8894"/>
                  </w:tabs>
                </w:pPr>
                <w:r>
                  <w:t>Wniosek na Konkurs „Agricola-Syn Ziemi'</w:t>
                </w:r>
                <w:r>
                  <w:tab/>
                  <w:t xml:space="preserve">Strona </w:t>
                </w:r>
                <w:fldSimple w:instr=" PAGE \* MERGEFORMAT ">
                  <w:r>
                    <w:rPr>
                      <w:noProof/>
                    </w:rPr>
                    <w:t>1</w:t>
                  </w:r>
                </w:fldSimple>
                <w:r>
                  <w:t xml:space="preserve"> z 5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0" type="#_x0000_t32" style="position:absolute;margin-left:69.25pt;margin-top:794.05pt;width:456.7pt;height:0;z-index:-251659264;mso-position-horizontal-relative:page;mso-position-vertical-relative:page" filled="t" strokeweight="1pt">
          <v:path arrowok="f" fillok="t" o:connecttype="segments"/>
          <o:lock v:ext="edit" shapetype="f"/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61FD" w:rsidRDefault="005461FD"/>
  </w:footnote>
  <w:footnote w:type="continuationSeparator" w:id="0">
    <w:p w:rsidR="005461FD" w:rsidRDefault="005461FD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1FD" w:rsidRDefault="005461FD" w:rsidP="004B1321">
    <w:pPr>
      <w:pStyle w:val="Nagweklubstopka20"/>
      <w:shd w:val="clear" w:color="auto" w:fill="auto"/>
      <w:rPr>
        <w:i/>
        <w:iCs/>
      </w:rPr>
    </w:pPr>
  </w:p>
  <w:p w:rsidR="005461FD" w:rsidRDefault="005461FD" w:rsidP="004B1321">
    <w:pPr>
      <w:pStyle w:val="Nagweklubstopka20"/>
      <w:shd w:val="clear" w:color="auto" w:fill="auto"/>
      <w:rPr>
        <w:i/>
        <w:iCs/>
      </w:rPr>
    </w:pPr>
  </w:p>
  <w:p w:rsidR="005461FD" w:rsidRDefault="005461FD" w:rsidP="004B1321">
    <w:pPr>
      <w:pStyle w:val="Nagweklubstopka20"/>
      <w:shd w:val="clear" w:color="auto" w:fill="auto"/>
    </w:pPr>
    <w:r>
      <w:rPr>
        <w:i/>
        <w:iCs/>
      </w:rPr>
      <w:t xml:space="preserve">                                                                                                                      Załącznik do Regulaminu</w:t>
    </w:r>
  </w:p>
  <w:p w:rsidR="005461FD" w:rsidRPr="004B1321" w:rsidRDefault="005461FD" w:rsidP="004B1321">
    <w:pPr>
      <w:pStyle w:val="Header"/>
    </w:pPr>
    <w:r>
      <w:rPr>
        <w:i/>
        <w:iCs/>
      </w:rPr>
      <w:t xml:space="preserve">                                                                                            Konkursu „Agricola-Syn Ziemi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72E1A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31303A5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708C0B95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75A10108"/>
    <w:multiLevelType w:val="multilevel"/>
    <w:tmpl w:val="FFFFFFFF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4CFA"/>
    <w:rsid w:val="000A5243"/>
    <w:rsid w:val="000D0A9E"/>
    <w:rsid w:val="000E0594"/>
    <w:rsid w:val="000E16BC"/>
    <w:rsid w:val="000E244F"/>
    <w:rsid w:val="00155A62"/>
    <w:rsid w:val="00183279"/>
    <w:rsid w:val="001C4665"/>
    <w:rsid w:val="002136FF"/>
    <w:rsid w:val="002223FA"/>
    <w:rsid w:val="002829EE"/>
    <w:rsid w:val="00297411"/>
    <w:rsid w:val="00304F3E"/>
    <w:rsid w:val="00377F91"/>
    <w:rsid w:val="00427B99"/>
    <w:rsid w:val="00430886"/>
    <w:rsid w:val="004431DF"/>
    <w:rsid w:val="00470177"/>
    <w:rsid w:val="004B1321"/>
    <w:rsid w:val="004F37D6"/>
    <w:rsid w:val="005010C0"/>
    <w:rsid w:val="00502A75"/>
    <w:rsid w:val="005165C3"/>
    <w:rsid w:val="005461FD"/>
    <w:rsid w:val="0061623E"/>
    <w:rsid w:val="006276B9"/>
    <w:rsid w:val="006436E0"/>
    <w:rsid w:val="00664FD4"/>
    <w:rsid w:val="0068493F"/>
    <w:rsid w:val="00687399"/>
    <w:rsid w:val="00724CFA"/>
    <w:rsid w:val="00725499"/>
    <w:rsid w:val="00771C3D"/>
    <w:rsid w:val="007C37D5"/>
    <w:rsid w:val="007C5921"/>
    <w:rsid w:val="008230E8"/>
    <w:rsid w:val="00832C32"/>
    <w:rsid w:val="00863C27"/>
    <w:rsid w:val="008B77F8"/>
    <w:rsid w:val="008D2A7E"/>
    <w:rsid w:val="008D35C6"/>
    <w:rsid w:val="00900188"/>
    <w:rsid w:val="00951F77"/>
    <w:rsid w:val="00953457"/>
    <w:rsid w:val="009B2A8D"/>
    <w:rsid w:val="009B302A"/>
    <w:rsid w:val="009B4395"/>
    <w:rsid w:val="009F7F71"/>
    <w:rsid w:val="00A0376C"/>
    <w:rsid w:val="00A80740"/>
    <w:rsid w:val="00AC1CA4"/>
    <w:rsid w:val="00B22E60"/>
    <w:rsid w:val="00BB2880"/>
    <w:rsid w:val="00BC2527"/>
    <w:rsid w:val="00BC61FF"/>
    <w:rsid w:val="00C051DC"/>
    <w:rsid w:val="00C8412C"/>
    <w:rsid w:val="00CE205A"/>
    <w:rsid w:val="00D25981"/>
    <w:rsid w:val="00D85043"/>
    <w:rsid w:val="00DC2960"/>
    <w:rsid w:val="00E01D21"/>
    <w:rsid w:val="00E67FCE"/>
    <w:rsid w:val="00EF47B3"/>
    <w:rsid w:val="00EF5DD6"/>
    <w:rsid w:val="00F160D0"/>
    <w:rsid w:val="00F41E3D"/>
    <w:rsid w:val="00F62D2D"/>
    <w:rsid w:val="00FE6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CFA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agwek1">
    <w:name w:val="Nagłówek #1_"/>
    <w:basedOn w:val="DefaultParagraphFont"/>
    <w:link w:val="Nagwek10"/>
    <w:uiPriority w:val="99"/>
    <w:locked/>
    <w:rsid w:val="00724CFA"/>
    <w:rPr>
      <w:rFonts w:ascii="Times New Roman" w:hAnsi="Times New Roman" w:cs="Times New Roman"/>
      <w:b/>
      <w:bCs/>
      <w:sz w:val="32"/>
      <w:szCs w:val="32"/>
      <w:u w:val="none"/>
    </w:rPr>
  </w:style>
  <w:style w:type="character" w:customStyle="1" w:styleId="Nagweklubstopka2">
    <w:name w:val="Nagłówek lub stopka (2)_"/>
    <w:basedOn w:val="DefaultParagraphFont"/>
    <w:link w:val="Nagweklubstopka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Nagwek2">
    <w:name w:val="Nagłówek #2_"/>
    <w:basedOn w:val="DefaultParagraphFont"/>
    <w:link w:val="Nagwek20"/>
    <w:uiPriority w:val="99"/>
    <w:locked/>
    <w:rsid w:val="00724CFA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Teksttreci">
    <w:name w:val="Tekst treści_"/>
    <w:basedOn w:val="DefaultParagraphFont"/>
    <w:link w:val="Teksttreci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Inne">
    <w:name w:val="Inne_"/>
    <w:basedOn w:val="DefaultParagraphFont"/>
    <w:link w:val="Inne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2">
    <w:name w:val="Tekst treści (2)_"/>
    <w:basedOn w:val="DefaultParagraphFont"/>
    <w:link w:val="Teksttreci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Podpisobrazu">
    <w:name w:val="Podpis obrazu_"/>
    <w:basedOn w:val="DefaultParagraphFont"/>
    <w:link w:val="Podpisobrazu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3">
    <w:name w:val="Tekst treści (3)_"/>
    <w:basedOn w:val="DefaultParagraphFont"/>
    <w:link w:val="Teksttreci30"/>
    <w:uiPriority w:val="99"/>
    <w:locked/>
    <w:rsid w:val="00724CFA"/>
    <w:rPr>
      <w:rFonts w:ascii="Arial" w:hAnsi="Arial" w:cs="Arial"/>
      <w:sz w:val="19"/>
      <w:szCs w:val="19"/>
      <w:u w:val="none"/>
    </w:rPr>
  </w:style>
  <w:style w:type="paragraph" w:customStyle="1" w:styleId="Nagwek10">
    <w:name w:val="Nagłówek #1"/>
    <w:basedOn w:val="Normal"/>
    <w:link w:val="Nagwek1"/>
    <w:uiPriority w:val="99"/>
    <w:rsid w:val="00724CFA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Nagweklubstopka20">
    <w:name w:val="Nagłówek lub stopka (2)"/>
    <w:basedOn w:val="Normal"/>
    <w:link w:val="Nagweklubstopka2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agwek20">
    <w:name w:val="Nagłówek #2"/>
    <w:basedOn w:val="Normal"/>
    <w:link w:val="Nagwek2"/>
    <w:uiPriority w:val="99"/>
    <w:rsid w:val="00724CFA"/>
    <w:pPr>
      <w:shd w:val="clear" w:color="auto" w:fill="FFFFFF"/>
      <w:spacing w:after="56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eksttreci0">
    <w:name w:val="Tekst treści"/>
    <w:basedOn w:val="Normal"/>
    <w:link w:val="Teksttreci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Inne0">
    <w:name w:val="Inne"/>
    <w:basedOn w:val="Normal"/>
    <w:link w:val="Inne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Teksttreci20">
    <w:name w:val="Tekst treści (2)"/>
    <w:basedOn w:val="Normal"/>
    <w:link w:val="Teksttreci2"/>
    <w:uiPriority w:val="99"/>
    <w:rsid w:val="00724CFA"/>
    <w:pPr>
      <w:shd w:val="clear" w:color="auto" w:fill="FFFFFF"/>
      <w:spacing w:after="200"/>
      <w:ind w:left="64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odpisobrazu0">
    <w:name w:val="Podpis obrazu"/>
    <w:basedOn w:val="Normal"/>
    <w:link w:val="Podpisobrazu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"/>
    <w:link w:val="Teksttreci3"/>
    <w:uiPriority w:val="99"/>
    <w:rsid w:val="00724CFA"/>
    <w:pPr>
      <w:shd w:val="clear" w:color="auto" w:fill="FFFFFF"/>
      <w:spacing w:after="4780"/>
      <w:ind w:left="2020"/>
    </w:pPr>
    <w:rPr>
      <w:rFonts w:ascii="Arial" w:hAnsi="Arial" w:cs="Arial"/>
      <w:sz w:val="19"/>
      <w:szCs w:val="19"/>
    </w:rPr>
  </w:style>
  <w:style w:type="paragraph" w:styleId="Header">
    <w:name w:val="header"/>
    <w:basedOn w:val="Normal"/>
    <w:link w:val="HeaderChar"/>
    <w:uiPriority w:val="99"/>
    <w:rsid w:val="00832C3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D0A9E"/>
    <w:rPr>
      <w:rFonts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832C3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D0A9E"/>
    <w:rPr>
      <w:rFonts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456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3</Pages>
  <Words>389</Words>
  <Characters>2340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dofinansowanie przedsięwzięcia</dc:title>
  <dc:subject/>
  <dc:creator>Ewa Samborska</dc:creator>
  <cp:keywords/>
  <dc:description/>
  <cp:lastModifiedBy>j.jurzysta</cp:lastModifiedBy>
  <cp:revision>2</cp:revision>
  <cp:lastPrinted>2019-02-22T13:04:00Z</cp:lastPrinted>
  <dcterms:created xsi:type="dcterms:W3CDTF">2021-04-20T04:58:00Z</dcterms:created>
  <dcterms:modified xsi:type="dcterms:W3CDTF">2021-04-20T04:58:00Z</dcterms:modified>
</cp:coreProperties>
</file>